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DBB" w:rsidRDefault="00221DBB" w:rsidP="006505CB">
      <w:pPr>
        <w:pStyle w:val="BodyText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</w:rPr>
      </w:pPr>
    </w:p>
    <w:p w:rsidR="00221DBB" w:rsidRPr="0098526E" w:rsidRDefault="00221DBB" w:rsidP="006505CB">
      <w:pPr>
        <w:pStyle w:val="BodyText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rPr>
          <w:rFonts w:ascii="Times New Roman" w:hAnsi="Times New Roman" w:cs="Times New Roman"/>
          <w:b/>
          <w:bC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2" o:spid="_x0000_s1026" type="#_x0000_t75" alt="cimermont" style="position:absolute;left:0;text-align:left;margin-left:-2.85pt;margin-top:12.55pt;width:65.45pt;height:1in;z-index:251658240;visibility:visible;mso-wrap-distance-left:7.5pt;mso-wrap-distance-right:7.5pt;mso-position-vertical-relative:line" o:allowoverlap="f">
            <v:imagedata r:id="rId4" o:title="" blacklevel="1966f"/>
            <w10:wrap type="square"/>
          </v:shape>
        </w:pict>
      </w:r>
    </w:p>
    <w:p w:rsidR="00221DBB" w:rsidRPr="0098526E" w:rsidRDefault="00221DBB" w:rsidP="006505CB">
      <w:pPr>
        <w:pStyle w:val="BodyText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8526E">
        <w:rPr>
          <w:rFonts w:ascii="Times New Roman" w:hAnsi="Times New Roman" w:cs="Times New Roman"/>
          <w:b/>
          <w:bCs/>
          <w:sz w:val="32"/>
          <w:szCs w:val="32"/>
        </w:rPr>
        <w:t xml:space="preserve">Martfű Város </w:t>
      </w:r>
      <w:r>
        <w:rPr>
          <w:rFonts w:ascii="Times New Roman" w:hAnsi="Times New Roman" w:cs="Times New Roman"/>
          <w:b/>
          <w:bCs/>
          <w:sz w:val="32"/>
          <w:szCs w:val="32"/>
        </w:rPr>
        <w:t>Polgármesterétől</w:t>
      </w:r>
    </w:p>
    <w:p w:rsidR="00221DBB" w:rsidRPr="0098526E" w:rsidRDefault="00221DBB" w:rsidP="006505CB">
      <w:pPr>
        <w:pStyle w:val="Subtitle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>5435 Martfű, Szent István tér 1. Tel: 56/450-222; Fax: 56/450-853</w:t>
      </w:r>
    </w:p>
    <w:p w:rsidR="00221DBB" w:rsidRPr="0098526E" w:rsidRDefault="00221DBB" w:rsidP="006505CB">
      <w:pPr>
        <w:pStyle w:val="Subtitle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 xml:space="preserve">E-mail: </w:t>
      </w:r>
      <w:hyperlink r:id="rId5" w:history="1">
        <w:r w:rsidRPr="0098526E">
          <w:rPr>
            <w:rStyle w:val="Hyperlink"/>
            <w:rFonts w:ascii="Times New Roman" w:hAnsi="Times New Roman" w:cs="Times New Roman"/>
            <w:noProof/>
            <w:sz w:val="18"/>
            <w:szCs w:val="18"/>
          </w:rPr>
          <w:t>titkarsag@ph.martfu.hu</w:t>
        </w:r>
      </w:hyperlink>
    </w:p>
    <w:p w:rsidR="00221DBB" w:rsidRDefault="00221DBB" w:rsidP="006505CB"/>
    <w:p w:rsidR="00221DBB" w:rsidRDefault="00221DBB" w:rsidP="006505CB"/>
    <w:p w:rsidR="00221DBB" w:rsidRDefault="00221DBB" w:rsidP="006505CB">
      <w:pPr>
        <w:ind w:left="513"/>
        <w:jc w:val="both"/>
      </w:pPr>
    </w:p>
    <w:p w:rsidR="00221DBB" w:rsidRDefault="00221DBB" w:rsidP="006505CB">
      <w:pPr>
        <w:ind w:left="513"/>
        <w:jc w:val="both"/>
      </w:pPr>
    </w:p>
    <w:p w:rsidR="00221DBB" w:rsidRDefault="00221DBB" w:rsidP="006505CB">
      <w:pPr>
        <w:ind w:left="513"/>
        <w:jc w:val="both"/>
      </w:pPr>
    </w:p>
    <w:p w:rsidR="00221DBB" w:rsidRDefault="00221DBB" w:rsidP="006505CB"/>
    <w:p w:rsidR="00221DBB" w:rsidRDefault="00221DBB" w:rsidP="00650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Előterjesztés</w:t>
      </w:r>
    </w:p>
    <w:p w:rsidR="00221DBB" w:rsidRDefault="00221DBB" w:rsidP="006505CB">
      <w:pPr>
        <w:jc w:val="center"/>
        <w:rPr>
          <w:b/>
          <w:bCs/>
          <w:sz w:val="32"/>
          <w:szCs w:val="32"/>
        </w:rPr>
      </w:pPr>
    </w:p>
    <w:p w:rsidR="00221DBB" w:rsidRDefault="00221DBB" w:rsidP="006505CB">
      <w:pPr>
        <w:jc w:val="center"/>
        <w:rPr>
          <w:b/>
          <w:bCs/>
          <w:sz w:val="32"/>
          <w:szCs w:val="32"/>
        </w:rPr>
      </w:pPr>
    </w:p>
    <w:p w:rsidR="00221DBB" w:rsidRDefault="00221DBB" w:rsidP="006505CB">
      <w:pPr>
        <w:jc w:val="center"/>
        <w:rPr>
          <w:b/>
          <w:bCs/>
        </w:rPr>
      </w:pPr>
      <w:r w:rsidRPr="00933D52">
        <w:rPr>
          <w:b/>
          <w:bCs/>
        </w:rPr>
        <w:t>Martfű és Mezőhék Közoktatási Intézményfenntartó Társulása</w:t>
      </w:r>
      <w:r>
        <w:rPr>
          <w:b/>
          <w:bCs/>
        </w:rPr>
        <w:t xml:space="preserve"> társulási megállapodásának módosítására</w:t>
      </w:r>
    </w:p>
    <w:p w:rsidR="00221DBB" w:rsidRDefault="00221DBB" w:rsidP="006505CB">
      <w:pPr>
        <w:jc w:val="center"/>
        <w:rPr>
          <w:b/>
          <w:bCs/>
        </w:rPr>
      </w:pPr>
    </w:p>
    <w:p w:rsidR="00221DBB" w:rsidRDefault="00221DBB" w:rsidP="006505CB">
      <w:pPr>
        <w:jc w:val="both"/>
        <w:rPr>
          <w:b/>
          <w:bCs/>
        </w:rPr>
      </w:pPr>
    </w:p>
    <w:p w:rsidR="00221DBB" w:rsidRDefault="00221DBB" w:rsidP="006505CB">
      <w:pPr>
        <w:jc w:val="both"/>
        <w:rPr>
          <w:b/>
          <w:bCs/>
        </w:rPr>
      </w:pPr>
    </w:p>
    <w:p w:rsidR="00221DBB" w:rsidRDefault="00221DBB" w:rsidP="006505CB">
      <w:pPr>
        <w:jc w:val="both"/>
        <w:rPr>
          <w:b/>
          <w:bCs/>
        </w:rPr>
      </w:pPr>
    </w:p>
    <w:p w:rsidR="00221DBB" w:rsidRPr="0062198D" w:rsidRDefault="00221DBB" w:rsidP="006505CB">
      <w:pPr>
        <w:jc w:val="both"/>
        <w:rPr>
          <w:noProof/>
        </w:rPr>
      </w:pPr>
      <w:r w:rsidRPr="0062198D">
        <w:rPr>
          <w:noProof/>
        </w:rPr>
        <w:t>Tisztelt Képviselő-testület!</w:t>
      </w:r>
    </w:p>
    <w:p w:rsidR="00221DBB" w:rsidRPr="0062198D" w:rsidRDefault="00221DBB" w:rsidP="006505CB">
      <w:pPr>
        <w:rPr>
          <w:noProof/>
        </w:rPr>
      </w:pPr>
    </w:p>
    <w:p w:rsidR="00221DBB" w:rsidRPr="0062198D" w:rsidRDefault="00221DBB" w:rsidP="006505CB">
      <w:pPr>
        <w:jc w:val="both"/>
        <w:rPr>
          <w:noProof/>
        </w:rPr>
      </w:pPr>
      <w:r w:rsidRPr="0062198D">
        <w:rPr>
          <w:noProof/>
        </w:rPr>
        <w:t xml:space="preserve">Martfű Város Önkormányzatának Képviselő-testülete 2011. március 02. napján megtartott rendkívüli ülésén közoktatási intézménye átszervezését határozta el. </w:t>
      </w:r>
    </w:p>
    <w:p w:rsidR="00221DBB" w:rsidRDefault="00221DBB" w:rsidP="006505CB">
      <w:pPr>
        <w:jc w:val="both"/>
        <w:rPr>
          <w:noProof/>
        </w:rPr>
      </w:pPr>
      <w:r w:rsidRPr="0062198D">
        <w:rPr>
          <w:noProof/>
        </w:rPr>
        <w:t>Az átszervezésről szóló 15/2011. ( III. 02.) önkormányzati határozat szerint Martfű Város 2011. augusztus 1-jétől külön működteti az alap-és középfokú intézményét, létrehozva a József Attila Általános Iskolát valamint a Damjanich János Szakképző Iskola, Gimnázium és Kollégiumot.</w:t>
      </w:r>
    </w:p>
    <w:p w:rsidR="00221DBB" w:rsidRDefault="00221DBB" w:rsidP="006505CB">
      <w:pPr>
        <w:jc w:val="both"/>
        <w:rPr>
          <w:noProof/>
        </w:rPr>
      </w:pPr>
    </w:p>
    <w:p w:rsidR="00221DBB" w:rsidRDefault="00221DBB" w:rsidP="006505CB">
      <w:pPr>
        <w:jc w:val="both"/>
        <w:rPr>
          <w:noProof/>
        </w:rPr>
      </w:pPr>
      <w:r>
        <w:rPr>
          <w:noProof/>
        </w:rPr>
        <w:t>A Képviselő-testület döntésének megfelelően a kozoktatási intézményfenntartásra vonatkozó társulási megállapodást is módosítani szükséges, mely szerint a társulás székhely intézménye 2011. augusztus 1. napjától a József Attila Általnos Iskola lesz.</w:t>
      </w:r>
    </w:p>
    <w:p w:rsidR="00221DBB" w:rsidRDefault="00221DBB" w:rsidP="006505CB">
      <w:pPr>
        <w:jc w:val="both"/>
        <w:rPr>
          <w:noProof/>
        </w:rPr>
      </w:pPr>
    </w:p>
    <w:p w:rsidR="00221DBB" w:rsidRPr="0062198D" w:rsidRDefault="00221DBB" w:rsidP="006505CB">
      <w:pPr>
        <w:jc w:val="both"/>
        <w:rPr>
          <w:noProof/>
        </w:rPr>
      </w:pPr>
      <w:r>
        <w:rPr>
          <w:noProof/>
        </w:rPr>
        <w:t>Kérem a Tisztelt Képviselő-testületet, hogy az társulási megállapodás módosítását  szíveskedjen elfogadni.</w:t>
      </w: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  <w:r>
        <w:t>Martfű, 2011. június 15.</w:t>
      </w: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Dr. Kiss Edit</w:t>
      </w:r>
    </w:p>
    <w:p w:rsidR="00221DBB" w:rsidRDefault="00221DBB" w:rsidP="006505C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polgármester</w:t>
      </w: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  <w:r>
        <w:t>Határozati javaslat:</w:t>
      </w: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  <w:r>
        <w:t>…./2011.(VI.29.) határozat</w:t>
      </w:r>
    </w:p>
    <w:p w:rsidR="00221DBB" w:rsidRDefault="00221DBB" w:rsidP="006505CB">
      <w:pPr>
        <w:jc w:val="both"/>
        <w:rPr>
          <w:b/>
          <w:bCs/>
        </w:rPr>
      </w:pPr>
      <w:r w:rsidRPr="00933D52">
        <w:rPr>
          <w:b/>
          <w:bCs/>
        </w:rPr>
        <w:t>Martfű és Mezőhék Közoktatási Intézményfenntartó Társulása</w:t>
      </w:r>
      <w:r>
        <w:rPr>
          <w:b/>
          <w:bCs/>
        </w:rPr>
        <w:t xml:space="preserve"> társulási megállapodásának módosításáról</w:t>
      </w: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</w:p>
    <w:p w:rsidR="00221DBB" w:rsidRPr="006505CB" w:rsidRDefault="00221DBB" w:rsidP="006505CB">
      <w:pPr>
        <w:jc w:val="both"/>
      </w:pPr>
      <w:r>
        <w:t xml:space="preserve">Martfű Város Önkormányzatának Képviselő-testülete megtárgyalta a </w:t>
      </w:r>
      <w:r>
        <w:rPr>
          <w:b/>
          <w:bCs/>
        </w:rPr>
        <w:t xml:space="preserve"> </w:t>
      </w:r>
      <w:r w:rsidRPr="006505CB">
        <w:t>Martfű és Mezőhék Közoktatási Intézményfenntartó Társulása társulási megállapodásának módosításáról</w:t>
      </w:r>
    </w:p>
    <w:p w:rsidR="00221DBB" w:rsidRDefault="00221DBB" w:rsidP="006505CB">
      <w:pPr>
        <w:jc w:val="both"/>
      </w:pPr>
      <w:r>
        <w:t>szóló előterjesztést, melyet az előterjesztés mellékleteként jóváhagyólag elfogad.</w:t>
      </w: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  <w:r>
        <w:t>A társulási megállapodás módosítását a törzskönyvi nyilvántartásba történő bejegyzéshez  Magyar Államkincstár részére meg kell küldeni.</w:t>
      </w: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  <w:r>
        <w:t>Felelős: Balogh Edit címzetes főjegyző</w:t>
      </w:r>
    </w:p>
    <w:p w:rsidR="00221DBB" w:rsidRDefault="00221DBB" w:rsidP="006505CB">
      <w:pPr>
        <w:jc w:val="both"/>
      </w:pPr>
      <w:r>
        <w:t>Határidő: a testületi döntést követő 8. nap</w:t>
      </w: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1DBB" w:rsidRDefault="00221DBB" w:rsidP="006505CB">
      <w:pPr>
        <w:jc w:val="both"/>
      </w:pPr>
      <w:r>
        <w:t>Készítette: Szász Éva aljegyző</w:t>
      </w: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</w:p>
    <w:p w:rsidR="00221DBB" w:rsidRDefault="00221DBB" w:rsidP="006505CB">
      <w:pPr>
        <w:jc w:val="both"/>
      </w:pPr>
      <w:r>
        <w:t>Látta: Balogh Edit címzetes főjegyző</w:t>
      </w:r>
    </w:p>
    <w:p w:rsidR="00221DBB" w:rsidRPr="00FB3B8E" w:rsidRDefault="00221DBB" w:rsidP="006505CB">
      <w:pPr>
        <w:jc w:val="both"/>
      </w:pPr>
    </w:p>
    <w:p w:rsidR="00221DBB" w:rsidRDefault="00221DBB" w:rsidP="006505CB"/>
    <w:p w:rsidR="00221DBB" w:rsidRDefault="00221DBB"/>
    <w:sectPr w:rsidR="00221DBB" w:rsidSect="00732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05CB"/>
    <w:rsid w:val="00162E0E"/>
    <w:rsid w:val="00221DBB"/>
    <w:rsid w:val="00577807"/>
    <w:rsid w:val="00590611"/>
    <w:rsid w:val="005B0671"/>
    <w:rsid w:val="0062198D"/>
    <w:rsid w:val="006505CB"/>
    <w:rsid w:val="006E3D86"/>
    <w:rsid w:val="0073220C"/>
    <w:rsid w:val="00933D52"/>
    <w:rsid w:val="0098526E"/>
    <w:rsid w:val="00AB7952"/>
    <w:rsid w:val="00FB3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5C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rsid w:val="006505CB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Calibri" w:hAnsi="Courier New" w:cs="Courier New"/>
    </w:rPr>
  </w:style>
  <w:style w:type="character" w:customStyle="1" w:styleId="BodyText2Char">
    <w:name w:val="Body Text 2 Char"/>
    <w:basedOn w:val="DefaultParagraphFont"/>
    <w:link w:val="BodyText2"/>
    <w:uiPriority w:val="99"/>
    <w:rsid w:val="006505CB"/>
    <w:rPr>
      <w:rFonts w:ascii="Courier New" w:eastAsia="Times New Roman" w:hAnsi="Courier New" w:cs="Courier New"/>
      <w:sz w:val="20"/>
      <w:szCs w:val="20"/>
      <w:lang w:eastAsia="hu-HU"/>
    </w:rPr>
  </w:style>
  <w:style w:type="character" w:styleId="Hyperlink">
    <w:name w:val="Hyperlink"/>
    <w:basedOn w:val="DefaultParagraphFont"/>
    <w:uiPriority w:val="99"/>
    <w:rsid w:val="006505CB"/>
    <w:rPr>
      <w:color w:val="0000FF"/>
      <w:u w:val="single"/>
    </w:rPr>
  </w:style>
  <w:style w:type="paragraph" w:styleId="Subtitle">
    <w:name w:val="Subtitle"/>
    <w:basedOn w:val="Normal"/>
    <w:link w:val="SubtitleChar"/>
    <w:uiPriority w:val="99"/>
    <w:qFormat/>
    <w:rsid w:val="006505CB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rsid w:val="006505CB"/>
    <w:rPr>
      <w:rFonts w:ascii="Arial" w:hAnsi="Arial" w:cs="Arial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243</Words>
  <Characters>1683</Characters>
  <Application>Microsoft Office Outlook</Application>
  <DocSecurity>0</DocSecurity>
  <Lines>0</Lines>
  <Paragraphs>0</Paragraphs>
  <ScaleCrop>false</ScaleCrop>
  <Company>pmh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PH</cp:lastModifiedBy>
  <cp:revision>2</cp:revision>
  <cp:lastPrinted>2011-06-21T07:12:00Z</cp:lastPrinted>
  <dcterms:created xsi:type="dcterms:W3CDTF">2011-06-20T06:07:00Z</dcterms:created>
  <dcterms:modified xsi:type="dcterms:W3CDTF">2011-06-21T07:33:00Z</dcterms:modified>
</cp:coreProperties>
</file>